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46A7" w:rsidRDefault="00EF46A7" w:rsidP="00E354BC">
      <w:pPr>
        <w:spacing w:after="0" w:line="240" w:lineRule="auto"/>
      </w:pPr>
      <w:r w:rsidRPr="00B85DE9"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532.5pt;height:753pt;visibility:visible">
            <v:imagedata r:id="rId5" o:title=""/>
          </v:shape>
        </w:pict>
      </w:r>
      <w:bookmarkStart w:id="0" w:name="_GoBack"/>
      <w:bookmarkEnd w:id="0"/>
    </w:p>
    <w:sectPr w:rsidR="00EF46A7" w:rsidSect="00E354BC">
      <w:pgSz w:w="11906" w:h="16838"/>
      <w:pgMar w:top="1134" w:right="1701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D75F4"/>
    <w:multiLevelType w:val="hybridMultilevel"/>
    <w:tmpl w:val="2D602EB2"/>
    <w:lvl w:ilvl="0" w:tplc="899A3D22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cs="Wingdings" w:hint="default"/>
      </w:rPr>
    </w:lvl>
  </w:abstractNum>
  <w:abstractNum w:abstractNumId="1">
    <w:nsid w:val="1A0608B8"/>
    <w:multiLevelType w:val="multilevel"/>
    <w:tmpl w:val="84041704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">
    <w:nsid w:val="1AD04EBC"/>
    <w:multiLevelType w:val="multilevel"/>
    <w:tmpl w:val="8ACE8956"/>
    <w:lvl w:ilvl="0">
      <w:start w:val="4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3">
    <w:nsid w:val="1CD01543"/>
    <w:multiLevelType w:val="multilevel"/>
    <w:tmpl w:val="84041704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4">
    <w:nsid w:val="286860D2"/>
    <w:multiLevelType w:val="multilevel"/>
    <w:tmpl w:val="84041704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5">
    <w:nsid w:val="53EC5D00"/>
    <w:multiLevelType w:val="multilevel"/>
    <w:tmpl w:val="8ACE8956"/>
    <w:lvl w:ilvl="0">
      <w:start w:val="4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6">
    <w:nsid w:val="7C9950CA"/>
    <w:multiLevelType w:val="hybridMultilevel"/>
    <w:tmpl w:val="D5D024A8"/>
    <w:lvl w:ilvl="0" w:tplc="A600D0B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1" w:tplc="D0C6DDDC">
      <w:start w:val="1"/>
      <w:numFmt w:val="bullet"/>
      <w:lvlText w:val=""/>
      <w:lvlJc w:val="left"/>
      <w:pPr>
        <w:tabs>
          <w:tab w:val="num" w:pos="1980"/>
        </w:tabs>
        <w:ind w:left="1980" w:hanging="360"/>
      </w:pPr>
      <w:rPr>
        <w:rFonts w:ascii="Symbol" w:hAnsi="Symbol" w:cs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7">
    <w:nsid w:val="7F133E49"/>
    <w:multiLevelType w:val="hybridMultilevel"/>
    <w:tmpl w:val="66EE0E7A"/>
    <w:lvl w:ilvl="0" w:tplc="041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6"/>
  </w:num>
  <w:num w:numId="5">
    <w:abstractNumId w:val="1"/>
  </w:num>
  <w:num w:numId="6">
    <w:abstractNumId w:val="2"/>
  </w:num>
  <w:num w:numId="7">
    <w:abstractNumId w:val="5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E7DF0"/>
    <w:rsid w:val="000846A5"/>
    <w:rsid w:val="000D2EAE"/>
    <w:rsid w:val="00133073"/>
    <w:rsid w:val="00180492"/>
    <w:rsid w:val="001817AA"/>
    <w:rsid w:val="001E7DF0"/>
    <w:rsid w:val="00253144"/>
    <w:rsid w:val="00265324"/>
    <w:rsid w:val="002B2D3C"/>
    <w:rsid w:val="002B72A6"/>
    <w:rsid w:val="00371D53"/>
    <w:rsid w:val="0037344A"/>
    <w:rsid w:val="003A6153"/>
    <w:rsid w:val="004174A8"/>
    <w:rsid w:val="00421953"/>
    <w:rsid w:val="00444A2B"/>
    <w:rsid w:val="004B4BE4"/>
    <w:rsid w:val="004F647F"/>
    <w:rsid w:val="00520B6C"/>
    <w:rsid w:val="00526B1F"/>
    <w:rsid w:val="005621BC"/>
    <w:rsid w:val="00573508"/>
    <w:rsid w:val="00576EE7"/>
    <w:rsid w:val="00586438"/>
    <w:rsid w:val="005C6792"/>
    <w:rsid w:val="00644B92"/>
    <w:rsid w:val="006A13E2"/>
    <w:rsid w:val="006A6DCB"/>
    <w:rsid w:val="006E5B3C"/>
    <w:rsid w:val="00726CBD"/>
    <w:rsid w:val="007546F2"/>
    <w:rsid w:val="00781FD1"/>
    <w:rsid w:val="007F085E"/>
    <w:rsid w:val="00823836"/>
    <w:rsid w:val="00885711"/>
    <w:rsid w:val="008B0353"/>
    <w:rsid w:val="008F77F0"/>
    <w:rsid w:val="0093190A"/>
    <w:rsid w:val="00936149"/>
    <w:rsid w:val="009D4184"/>
    <w:rsid w:val="009F20B0"/>
    <w:rsid w:val="00A353D6"/>
    <w:rsid w:val="00AA6DCB"/>
    <w:rsid w:val="00AB0ED2"/>
    <w:rsid w:val="00AD5E43"/>
    <w:rsid w:val="00B85DE9"/>
    <w:rsid w:val="00BD39C8"/>
    <w:rsid w:val="00BD6E90"/>
    <w:rsid w:val="00C07321"/>
    <w:rsid w:val="00CB163D"/>
    <w:rsid w:val="00CD02BB"/>
    <w:rsid w:val="00CF7DF9"/>
    <w:rsid w:val="00D24A30"/>
    <w:rsid w:val="00D53D6F"/>
    <w:rsid w:val="00D56A15"/>
    <w:rsid w:val="00D81CC8"/>
    <w:rsid w:val="00D87E7B"/>
    <w:rsid w:val="00DE79DA"/>
    <w:rsid w:val="00E354BC"/>
    <w:rsid w:val="00E366E2"/>
    <w:rsid w:val="00E96857"/>
    <w:rsid w:val="00EB3969"/>
    <w:rsid w:val="00EE53B0"/>
    <w:rsid w:val="00EF46A7"/>
    <w:rsid w:val="00F116D9"/>
    <w:rsid w:val="00F2239C"/>
    <w:rsid w:val="00F46464"/>
    <w:rsid w:val="00F65FA8"/>
    <w:rsid w:val="00F82CF1"/>
    <w:rsid w:val="00FC213E"/>
    <w:rsid w:val="00FF52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190A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D56A15"/>
    <w:pPr>
      <w:ind w:left="720"/>
    </w:pPr>
  </w:style>
  <w:style w:type="paragraph" w:styleId="Subtitle">
    <w:name w:val="Subtitle"/>
    <w:basedOn w:val="Normal"/>
    <w:next w:val="Normal"/>
    <w:link w:val="SubtitleChar"/>
    <w:uiPriority w:val="99"/>
    <w:qFormat/>
    <w:rsid w:val="00F2239C"/>
    <w:pPr>
      <w:numPr>
        <w:ilvl w:val="1"/>
      </w:numPr>
    </w:pPr>
    <w:rPr>
      <w:rFonts w:eastAsia="Times New Roman"/>
      <w:color w:val="5A5A5A"/>
      <w:spacing w:val="15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F2239C"/>
    <w:rPr>
      <w:rFonts w:eastAsia="Times New Roman"/>
      <w:color w:val="5A5A5A"/>
      <w:spacing w:val="15"/>
    </w:rPr>
  </w:style>
  <w:style w:type="paragraph" w:styleId="BodyText">
    <w:name w:val="Body Text"/>
    <w:basedOn w:val="Normal"/>
    <w:link w:val="BodyTextChar"/>
    <w:uiPriority w:val="99"/>
    <w:rsid w:val="007546F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7546F2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rsid w:val="007546F2"/>
    <w:rPr>
      <w:rFonts w:ascii="Tahoma" w:hAnsi="Tahoma" w:cs="Tahoma"/>
      <w:color w:val="auto"/>
      <w:sz w:val="17"/>
      <w:szCs w:val="17"/>
      <w:u w:val="single"/>
    </w:rPr>
  </w:style>
  <w:style w:type="paragraph" w:styleId="NormalWeb">
    <w:name w:val="Normal (Web)"/>
    <w:basedOn w:val="Normal"/>
    <w:uiPriority w:val="99"/>
    <w:semiHidden/>
    <w:rsid w:val="007546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7546F2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D53D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53D6F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99"/>
    <w:rsid w:val="0093190A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1485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85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48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485305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489</TotalTime>
  <Pages>1</Pages>
  <Words>0</Words>
  <Characters>1</Characters>
  <Application>Microsoft Office Outlook</Application>
  <DocSecurity>0</DocSecurity>
  <Lines>0</Lines>
  <Paragraphs>0</Paragraphs>
  <ScaleCrop>false</ScaleCrop>
  <Company>СОШ №30, МБОУ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Разводовская Людмила Александровна</dc:creator>
  <cp:keywords/>
  <dc:description/>
  <cp:lastModifiedBy>Кабинет 25</cp:lastModifiedBy>
  <cp:revision>37</cp:revision>
  <cp:lastPrinted>2019-07-19T05:29:00Z</cp:lastPrinted>
  <dcterms:created xsi:type="dcterms:W3CDTF">2019-07-02T10:25:00Z</dcterms:created>
  <dcterms:modified xsi:type="dcterms:W3CDTF">2020-02-19T05:27:00Z</dcterms:modified>
</cp:coreProperties>
</file>